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2D9C81E3" w14:textId="77777777">
        <w:trPr>
          <w:divId w:val="666900811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81EB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00CC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81400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423A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9D42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CC55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5B362593" w14:textId="55897D4A" w:rsidR="00345CAA" w:rsidRDefault="00345CAA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FD1616" w:rsidRPr="007E6D71" w14:paraId="5ACE84DB" w14:textId="77777777" w:rsidTr="00FD1616">
        <w:trPr>
          <w:divId w:val="534199066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FD1616" w:rsidRPr="007E6D71" w14:paraId="0D4CFB59" w14:textId="77777777" w:rsidTr="00481713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7B9FF54" w14:textId="77777777" w:rsidR="00FD1616" w:rsidRDefault="00FD1616" w:rsidP="00481713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75851394" w14:textId="0548C8D4" w:rsidR="00FD1616" w:rsidRDefault="00FD1616" w:rsidP="00481713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14 REGIONALI pro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5D532C12" w14:textId="77777777" w:rsidR="00FD1616" w:rsidRDefault="00FD1616" w:rsidP="00481713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FD1616" w:rsidRPr="007E6D71" w14:paraId="69D55AE7" w14:textId="77777777" w:rsidTr="00FD1616">
        <w:trPr>
          <w:divId w:val="534199066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FCBA8FD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31ECD2D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FB1F3F7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8E9228C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2DF4135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FD1616" w:rsidRPr="007E6D71" w14:paraId="2CCA3CE9" w14:textId="77777777" w:rsidTr="00FD1616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0D4927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BC32F6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FORLI SRL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FBE062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ANZOLA EMILIA 2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DBE15A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60F3B1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16:30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719767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11DAC086" w14:textId="77777777" w:rsidTr="0033489B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8F7F19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F.C. 2018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0BD4B9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 FC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EC9399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MANFREDINI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E73EFA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67FA53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FB2581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62F9AF7D" w14:textId="77777777" w:rsidTr="0033489B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18956C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290151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VIS PESARO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2432EE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S.MARINO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FIORENTINO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C29846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5877AB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16:00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F3A47B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14AFA79E" w14:textId="77777777" w:rsidTr="00FD1616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CE4014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US SASSUOLO CALCIO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7D07CC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CARPI AC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A0F05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VILLALUNGA CASALGRANDE SI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31A554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A07249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4D5481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0D75294C" w14:textId="77777777" w:rsidTr="00BB45F3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BE0834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4D8862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PARMA CALCIO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75FB1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EMILIA VALLI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2F1D09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79E77E" w14:textId="2E051EDE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13:</w:t>
            </w:r>
            <w:r w:rsidR="00BB45F3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B2A51E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</w:tbl>
    <w:p w14:paraId="6A6D4C44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p w14:paraId="58EACEFA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p w14:paraId="53BB90AA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p w14:paraId="5251A56A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p w14:paraId="52575AD6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FD1616" w:rsidRPr="007E6D71" w14:paraId="11D78A60" w14:textId="77777777" w:rsidTr="00FD1616">
        <w:trPr>
          <w:divId w:val="534199066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FD1616" w:rsidRPr="007E6D71" w14:paraId="71734319" w14:textId="77777777" w:rsidTr="00481713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75C707" w14:textId="77777777" w:rsidR="00FD1616" w:rsidRDefault="00FD1616" w:rsidP="00481713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A614A7C" w14:textId="51F2E84A" w:rsidR="00FD1616" w:rsidRDefault="00FD1616" w:rsidP="00481713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13 REGIONALI pro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DE1FDEE" w14:textId="77777777" w:rsidR="00FD1616" w:rsidRDefault="00FD1616" w:rsidP="00481713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FD1616" w:rsidRPr="007E6D71" w14:paraId="6B85C3AC" w14:textId="77777777" w:rsidTr="00FD1616">
        <w:trPr>
          <w:divId w:val="534199066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4E4428B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3D994C8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D2D7EAC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56140EE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F04F05C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FD1616" w:rsidRPr="007E6D71" w14:paraId="68AC34C8" w14:textId="77777777" w:rsidTr="00F21433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B09DEA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F.C. 2018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A6DA5F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PARMA CALCIO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14497A" w14:textId="3330F412" w:rsidR="00FD1616" w:rsidRDefault="00F21433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campogalliano bolelli </w:t>
            </w:r>
            <w:r w:rsidR="00FD1616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53946E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7201E5" w14:textId="1E621ED4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F21433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6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BFA867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64E1870A" w14:textId="77777777" w:rsidTr="00B221FF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71D3C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RAVENNA F.C.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D6E53D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2554D7" w14:textId="3530D317" w:rsidR="00FD1616" w:rsidRDefault="00B221FF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MARINA DI RAVENNA SIROTTI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34835E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A056A8" w14:textId="15033242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B221FF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8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295D00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46549221" w14:textId="77777777" w:rsidTr="00FD1616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0673C3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US SASSUOLO CALCIO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93C441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CARPI AC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DC9EDF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VILLALUNGA CASALGRANDE SI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C79FC3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48DD82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17:00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66A854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4D927F6B" w14:textId="77777777" w:rsidTr="00FD1616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76E03E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8585B6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FORLI SRL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677322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ANZOLA EMILIA 2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B894ED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361D11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05EE45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0F347BF7" w14:textId="77777777" w:rsidTr="00FD1616">
        <w:trPr>
          <w:divId w:val="5341990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2F081D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56E4A7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 FC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8EA347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S.MARINO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MONTEGIARDINO ST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1A8EA4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DF1E18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924381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</w:tbl>
    <w:p w14:paraId="709A6092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p w14:paraId="273A2DE4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p w14:paraId="471B4D6A" w14:textId="77777777" w:rsidR="00FD1616" w:rsidRDefault="00FD1616">
      <w:pPr>
        <w:pStyle w:val="camp-gap"/>
        <w:spacing w:before="0" w:beforeAutospacing="0" w:after="0" w:afterAutospacing="0" w:line="240" w:lineRule="atLeast"/>
        <w:divId w:val="534199066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47867855" w14:textId="77777777">
        <w:trPr>
          <w:divId w:val="127553605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C562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15F7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867D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5915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6248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3378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7296F4CF" w14:textId="77777777">
        <w:trPr>
          <w:divId w:val="12755360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1D06D5A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CC32E7F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6DB7AE8" w14:textId="7193B363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ELITE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A3FF496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10DDBC71" w14:textId="77777777">
        <w:trPr>
          <w:divId w:val="12755360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43A8CA2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531D7D3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431A39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F5E1EC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8D00F0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0CA0BCCA" w14:textId="77777777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92EB4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59E84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30B69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QUARTO GOSSOLENGO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D8E38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9D2F0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22AF0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61204C6" w14:textId="77777777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775BC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09160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9E9C2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MARTORANO ROMAGNA 2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D951F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29795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21FDC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AA35EB1" w14:textId="77777777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4E0A5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EF0FA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POLISPORTIVA GARDEN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38836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PARMA PRESIDENT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15414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75681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269EB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E2F921A" w14:textId="77777777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749D8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CBBC6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07810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RIALE FILIPPETTI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EDB99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F4C93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D81F2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AA74212" w14:textId="77777777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04CA1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CA65C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AF08F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NOCETO IL NOCE B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F8A44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C2435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9EC99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B9A37F9" w14:textId="77777777" w:rsidTr="007A1488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9EA58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41D31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4CBE8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REGGIO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E.BONACINI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36F7D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CF0465" w14:textId="6BD0321C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7A1488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E851E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84F9089" w14:textId="77777777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62226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CD8B5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FIORENZUOLA 1922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66CFC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CHIOZZA POLI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3F1E2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75866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B2FAE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2EB4E69" w14:textId="77777777" w:rsidTr="0033489B">
        <w:trPr>
          <w:divId w:val="12755360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68A8D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222E79" w14:textId="77777777" w:rsidR="00345CAA" w:rsidRPr="00FD1616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1616"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5DC72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VILLARCO SINT AMBROSINI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ADEBE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40A4E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025E5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082BDB34" w14:textId="77777777" w:rsidR="00345CAA" w:rsidRDefault="00000000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46AE750A" w14:textId="77777777" w:rsidR="00FD1616" w:rsidRDefault="00FD1616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29C044C8" w14:textId="77777777" w:rsidR="00FD1616" w:rsidRDefault="00FD1616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494E9B77" w14:textId="77777777" w:rsidR="00FD1616" w:rsidRDefault="00FD1616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0DA15C9F" w14:textId="77777777" w:rsidR="000132E3" w:rsidRDefault="000132E3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5E668149" w14:textId="77777777" w:rsidR="000132E3" w:rsidRDefault="000132E3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061175FD" w14:textId="77777777" w:rsidR="000132E3" w:rsidRDefault="000132E3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41277543" w14:textId="77777777" w:rsidR="00FD1616" w:rsidRDefault="00FD1616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p w14:paraId="6A3702CC" w14:textId="77777777" w:rsidR="00FD1616" w:rsidRDefault="00FD1616">
      <w:pPr>
        <w:pStyle w:val="camp-gap"/>
        <w:spacing w:before="0" w:beforeAutospacing="0" w:after="0" w:afterAutospacing="0" w:line="240" w:lineRule="atLeast"/>
        <w:divId w:val="127553605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3FA5FE4E" w14:textId="77777777">
        <w:trPr>
          <w:divId w:val="22649616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5113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13A3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38A1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5E8C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FF24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DB14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6A5DCF1D" w14:textId="77777777">
        <w:trPr>
          <w:divId w:val="22649616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5C5967D2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19BB32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C2F443C" w14:textId="4A55DE84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CF0BBB4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23C94D7B" w14:textId="77777777">
        <w:trPr>
          <w:divId w:val="22649616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BDF8CF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A2EA143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9ED6B85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442A18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B3BE4E7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193FAB6D" w14:textId="77777777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AE402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E0C5A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CELTIC CAVRIAGO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0C7B0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GUASTALLA AICS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D98F9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65927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B051D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48B637C" w14:textId="77777777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A028A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INTER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45318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8A59E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SORBOLO CAMP NOV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A85D9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1B662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2B19D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35D0560" w14:textId="77777777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747B1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MONTEBELLO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A3028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CASTELLANA FONTANA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A5322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FOGNANO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82516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7A5FB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B7EF1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53FFE05" w14:textId="77777777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A4058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75A53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VIRTUS MANDRIO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51567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CASTELNOVO SOTTO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6F521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AC6EE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268EC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15B5801" w14:textId="77777777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00F99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GIUSEPPE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73950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POLISPORTIVA IL CERVO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292DD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CAVANNA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CFA9E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B6E4B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71A88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871C0CB" w14:textId="77777777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4BD5B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TERRE MATILDICHE S.C.S.D.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53700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FE8C2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QUATTRO CASTELLA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53571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40B35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2D145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D072B8B" w14:textId="77777777" w:rsidTr="0033489B">
        <w:trPr>
          <w:divId w:val="2264961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FE034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VICOFERTILE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D0012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CARIGNANO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C9DB0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LEMIGNANO PARROCCHIALE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E4D14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3C3AB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A5A71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671E2A57" w14:textId="77777777" w:rsidR="00345CAA" w:rsidRDefault="00000000">
      <w:pPr>
        <w:pStyle w:val="camp-gap"/>
        <w:spacing w:before="0" w:beforeAutospacing="0" w:after="0" w:afterAutospacing="0" w:line="240" w:lineRule="atLeast"/>
        <w:divId w:val="226496162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2CB19C5F" w14:textId="77777777">
        <w:trPr>
          <w:divId w:val="881480963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B4A50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E987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B9F96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62A96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CA850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1ED8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71DEDAEC" w14:textId="77777777">
        <w:trPr>
          <w:divId w:val="881480963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4DDE473E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4C8C3ED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51125A7" w14:textId="5B464A0A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35FEB9D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0CBD9441" w14:textId="77777777">
        <w:trPr>
          <w:divId w:val="881480963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D81775D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ACCE65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1ADF40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97832A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33CC0CF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3E0A5410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ED26E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FB3D7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72099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CASTELVETRO SINT VENTUREL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E706B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F9E6C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1879E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E4C2CF0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47B0E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5B0FA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750D5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S.PROSPERO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SEIDENARI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8D332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F0E8C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1F640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5868B25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64E45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984F2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F.C. VALSA SAVIGNANO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21162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CASTEL MAGGIORE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5CD77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C2307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CA2F5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DA6B2C4" w14:textId="77777777" w:rsidTr="001267B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94FE4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EBE2F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6E7976" w14:textId="01CB4D84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SALA BOLOGNESE </w:t>
            </w:r>
            <w:r w:rsidR="001267B7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SINTETICO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36A75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BF9299" w14:textId="0397FE1A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F643A3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</w:t>
            </w:r>
            <w:r w:rsidR="00F643A3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67BC1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E28C4F6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24D3D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DF68E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DRIBBLING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C8F7B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S.CARLO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CAVICCHI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D3A9A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204FC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A12C2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70C7CDF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19131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SALICETA POLISPORTIVA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FD5D3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PGS SMILE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ED484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MANFREDINI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FA314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40F25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9ED2D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65B0DBE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1F31E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CA624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29253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FOSSOLI DI CARPI FRIGNANI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84BC1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31934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EBF67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6FDE257" w14:textId="77777777">
        <w:trPr>
          <w:divId w:val="88148096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2B1C0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DFD30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AF5EC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VIGARANO MAINARDA COMUNAL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D3CAB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14A0D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6AB06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34E100AB" w14:textId="77777777" w:rsidR="00345CAA" w:rsidRDefault="00000000">
      <w:pPr>
        <w:pStyle w:val="camp-gap"/>
        <w:spacing w:before="0" w:beforeAutospacing="0" w:after="0" w:afterAutospacing="0" w:line="240" w:lineRule="atLeast"/>
        <w:divId w:val="881480963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11CA053C" w14:textId="77777777">
        <w:trPr>
          <w:divId w:val="371076856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36A8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A7EA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AB78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043A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F8CA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46EC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45A9C065" w14:textId="77777777">
        <w:trPr>
          <w:divId w:val="371076856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3D9AEDA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3792D6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0508CC86" w14:textId="56B932FB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C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B9CB3C7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1CF401E9" w14:textId="77777777">
        <w:trPr>
          <w:divId w:val="371076856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C46BA23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05F8337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B39BF27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16723C6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CD405E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4F22B818" w14:textId="77777777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F9F81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B0AB1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MEDICINA FOSSATONE S.S.D.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A10F9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CASTENASO NEGRINI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DFD31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B2253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4BC07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4AE3A02" w14:textId="77777777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FD530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DEA RIMINI - ETS U.C.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66F30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8567C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S.VITO SANCISI CAMPO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EBE66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F21F6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AACE0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37D609D" w14:textId="77777777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F42E4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DOZZESE CALCIO SSD A 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A1161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FRATTA TERME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D858C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DOZZA IMOLESE PEZZI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D2928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4BFC6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1F514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3189FAD" w14:textId="77777777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F048B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23757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MEZZOLARA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5E4B5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GRANAROLO BONARELLI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7D453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D5052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338F9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67211BA" w14:textId="77777777" w:rsidTr="0033489B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B2611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42FCB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E5675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FORLI FOCACCI PIANTA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B99E2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F49BC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11:40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08ECD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018086D" w14:textId="77777777" w:rsidTr="0033489B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1ED37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A2DC8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F.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C.YOUNG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SANTARCANGELO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F353F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RICCIONE SINTETICO ANTIST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E9805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EDD11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7A40E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4637E42" w14:textId="77777777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080DC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SANTAGATA SPORT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05260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9147E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S.AGATA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S/S 1 DALLE VACCH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80C6A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50FA8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A830C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3D0BD38" w14:textId="77777777">
        <w:trPr>
          <w:divId w:val="37107685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EF868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0835F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0A3D0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SASSO MARCONI CARBONCHI S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D45DF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264C9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55E22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69F7CDC8" w14:textId="77777777" w:rsidR="00345CAA" w:rsidRDefault="00000000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34D41107" w14:textId="77777777" w:rsidR="00FD1616" w:rsidRDefault="00FD1616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p w14:paraId="368608DD" w14:textId="77777777" w:rsidR="00FD1616" w:rsidRDefault="00FD1616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p w14:paraId="090F396C" w14:textId="77777777" w:rsidR="00FD1616" w:rsidRDefault="00FD1616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p w14:paraId="1DE2024F" w14:textId="77777777" w:rsidR="00FD1616" w:rsidRDefault="00FD1616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p w14:paraId="70FC97FB" w14:textId="77777777" w:rsidR="000132E3" w:rsidRDefault="000132E3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p w14:paraId="6C74C9D2" w14:textId="77777777" w:rsidR="00FD1616" w:rsidRDefault="00FD1616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p w14:paraId="6928CABA" w14:textId="77777777" w:rsidR="00FD1616" w:rsidRDefault="00FD1616">
      <w:pPr>
        <w:pStyle w:val="camp-gap"/>
        <w:spacing w:before="0" w:beforeAutospacing="0" w:after="0" w:afterAutospacing="0" w:line="240" w:lineRule="atLeast"/>
        <w:divId w:val="371076856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5E43D77D" w14:textId="77777777">
        <w:trPr>
          <w:divId w:val="573509026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E6A9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C032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13F3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2F13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D2C8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193E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6265F1A0" w14:textId="77777777" w:rsidR="00345CAA" w:rsidRDefault="00000000">
      <w:pPr>
        <w:pStyle w:val="camp-gap"/>
        <w:spacing w:before="0" w:beforeAutospacing="0" w:after="0" w:afterAutospacing="0" w:line="240" w:lineRule="atLeast"/>
        <w:divId w:val="98448083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013DE9E0" w14:textId="77777777">
        <w:trPr>
          <w:divId w:val="20179302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3718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6F8D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473B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8351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A2FC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8303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57611C48" w14:textId="77777777">
        <w:trPr>
          <w:divId w:val="20179302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4679FCA0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41E5A8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E14291C" w14:textId="5B73432B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50DD5DB7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0B6001FA" w14:textId="77777777">
        <w:trPr>
          <w:divId w:val="20179302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386D816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71CAD58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232CB4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1AD597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24E92B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3305F304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3898D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ATLETIC PROGETTO MONTAGNA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4BE20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2AADF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CASTELNOVO MONTI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608F9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7213F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74985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6FDF787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48A20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COLORNO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7C4AD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POLIS. VIRTUS CORREGGIO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4F2C2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COLORNO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5EF55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F7FF6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0CD2C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EEB3EA4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0DBF7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FIORENZUOLA 1922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775F1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FIORANO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88095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FIORENZUOLA ACADEMY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DB1E7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2D207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4234A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6A572BA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CEEE1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JUNIOR FINALE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910AB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554CA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FINALE EMILIA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6A564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7D5AD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1354B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D8DF155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2F34C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0926D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TERRE MATILDICHE S.C.S.D.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22D5F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GUIDI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76A3B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72A40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0B7B8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E08E305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70322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41E28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AIRONE PETRONIANO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9D453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S.MICHELE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ZANTI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76255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82DE2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90974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D785092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FA41A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B5BA3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B50D2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SIBONI CAMPO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C61D6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62036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2884B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C3D9109" w14:textId="77777777">
        <w:trPr>
          <w:divId w:val="20179302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B7E70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VIRTUS MANDRIO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27BAC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357B9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MANDRIO PARROCCHIALE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D285F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6A9DE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38E88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30F1CD61" w14:textId="77777777" w:rsidR="00345CAA" w:rsidRDefault="00000000">
      <w:pPr>
        <w:pStyle w:val="camp-gap"/>
        <w:spacing w:before="0" w:beforeAutospacing="0" w:after="0" w:afterAutospacing="0" w:line="240" w:lineRule="atLeast"/>
        <w:divId w:val="201793029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3EA154ED" w14:textId="77777777">
        <w:trPr>
          <w:divId w:val="57733015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0C42D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2C63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A297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53750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7A85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1045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38DECA09" w14:textId="77777777">
        <w:trPr>
          <w:divId w:val="57733015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540DDEC9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43EC93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ED7B37F" w14:textId="6907B6FF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3328A215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5AED2525" w14:textId="77777777">
        <w:trPr>
          <w:divId w:val="57733015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5F97CE8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F39AE9D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2ECB12D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D55D3A8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0A5925F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574AD5DE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B6E61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A5DE8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573A5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S.CESARIO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S/P CREMONINI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65C5C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61BA5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365AE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1D22056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FB801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CAMPAGNOLA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6DC60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53B68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NOVELLARA MELONI 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8DBEF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E401D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27757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527D308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2F4F5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CARIGNANO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04B7F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LANGHIRANESE VALPARMA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12715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RIVAROLO DI TORRILE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941FE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98CB5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BCB99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02A3A78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D7AE3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GOTICO GARIBALDINA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42C1A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0B14E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CASE DI ROCCO SINT LEVONI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2EC75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A1A55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5049C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0FE2BEA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11E0C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NONANTOLA A.D.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E88A8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1665D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NONANTOLA ANT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4D76A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CE533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5C322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1983418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E766A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59184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0594A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BERTOCCHI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244C8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9938B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22154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4F1FE3E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133FA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7CE53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718F1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LARI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8A928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255CE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68F0F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3AB9D6B" w14:textId="77777777">
        <w:trPr>
          <w:divId w:val="5773301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B34C6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86773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9744A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CARPI ZACCARELLI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30A64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690C0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FF2E9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39C2D2D6" w14:textId="77777777" w:rsidR="00345CAA" w:rsidRDefault="00000000">
      <w:pPr>
        <w:pStyle w:val="camp-gap"/>
        <w:spacing w:before="0" w:beforeAutospacing="0" w:after="0" w:afterAutospacing="0" w:line="240" w:lineRule="atLeast"/>
        <w:divId w:val="577330159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5E2CA90F" w14:textId="77777777">
        <w:trPr>
          <w:divId w:val="1992438527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F21B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DA91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C02D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5C0D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467B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C203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6FCADDFF" w14:textId="77777777">
        <w:trPr>
          <w:divId w:val="1992438527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6D052AC1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5E7E6F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E256E4C" w14:textId="045AE5C8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C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A462373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6CCF81A7" w14:textId="77777777">
        <w:trPr>
          <w:divId w:val="1992438527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4B37D24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4D4B183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EAAA37D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34ED564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25D353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6D0DD233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ADDB7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C9C23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COMACCHIESE 2015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2DA62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MARTORANO ROMAGNA 2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4C1A1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91716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B7FA6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FA56F21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45E2B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BARACCA LUGO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18626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82BE0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S.POTITO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DI LUGO CREMASCH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C246B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1F3E8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AECAC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242DF42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A5527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CESENATICO FC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59039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EB43F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CESENATICO BOSCHETTO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9C517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ED6B1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3221A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25BDE4A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7BD90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4159D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PROJECT RS F.C. RIMINI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1FD8A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CRESPELLANO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C7792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808C8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9B5D6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419705F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6B7F7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06F0F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573F0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PIANGIPANE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19966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ACDE3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D5BF5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677038B" w14:textId="77777777" w:rsidTr="00F40C0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F8E69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CASALECCHIO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B244C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049885" w14:textId="68524CA5" w:rsidR="00345CAA" w:rsidRDefault="00F40C07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ANZOLA EMILIA 2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5C22A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A914CA" w14:textId="6DDDB4FA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F40C07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8F59D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792B9B2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CFD54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TOZZONA PEDAGNA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368A5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67162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IMOLA CALIPARI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CAE15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339F8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7C88A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4AFC6A3" w14:textId="77777777">
        <w:trPr>
          <w:divId w:val="199243852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EAAB66" w14:textId="77777777" w:rsidR="00345CAA" w:rsidRPr="00FD1616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1616"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BE115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AC13A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FAENZA SAMORINI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7B518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F369A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2A168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36642386" w14:textId="77777777" w:rsidR="00345CAA" w:rsidRDefault="00000000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2DAC3401" w14:textId="77777777" w:rsidR="00FD1616" w:rsidRDefault="00FD1616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p w14:paraId="23D73990" w14:textId="77777777" w:rsidR="00FD1616" w:rsidRDefault="00FD1616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p w14:paraId="58331B63" w14:textId="77777777" w:rsidR="000132E3" w:rsidRDefault="000132E3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p w14:paraId="312C4C09" w14:textId="77777777" w:rsidR="000132E3" w:rsidRDefault="000132E3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p w14:paraId="1D760057" w14:textId="77777777" w:rsidR="00FD1616" w:rsidRDefault="00FD1616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p w14:paraId="09538FCF" w14:textId="77777777" w:rsidR="00FD1616" w:rsidRDefault="00FD1616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p w14:paraId="29D4D10D" w14:textId="77777777" w:rsidR="00FD1616" w:rsidRDefault="00FD1616">
      <w:pPr>
        <w:pStyle w:val="camp-gap"/>
        <w:spacing w:before="0" w:beforeAutospacing="0" w:after="0" w:afterAutospacing="0" w:line="240" w:lineRule="atLeast"/>
        <w:divId w:val="1992438527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6533C98C" w14:textId="77777777">
        <w:trPr>
          <w:divId w:val="449932833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38A0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2C07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DE56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764C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232D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5F27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0938FB4A" w14:textId="77777777">
        <w:trPr>
          <w:divId w:val="449932833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7779FC23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EC7E58A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5BDA545" w14:textId="02A36F5E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D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DCAD423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7F62ED88" w14:textId="77777777">
        <w:trPr>
          <w:divId w:val="449932833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A0CFEAD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F9326E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B48A05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C3C38C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D5BA202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622E65D5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3F6D3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4CFB7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58F2E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FERRARA C.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T.FABBRI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6C6C5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85950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B23F2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7509541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0576F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B1D2B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EDD9C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FORLIMPOPOLI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S.ANDREA</w:t>
            </w:r>
            <w:proofErr w:type="gramEnd"/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C76CB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A2C41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4A23E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18275F1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7AE93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CLASSE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5257C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FE0A8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S.APOLLINARE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CL SINT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E63DA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D7DF0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93BB3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18B8B40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F3582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8A5D9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BARCA RENO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3615E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FELSINA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F30C8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342B4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6CC9E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B7723DE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69DD4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5AF47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62376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IMOLA BACCHILEGA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F3414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1D289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AB58B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FE5E97D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A7EF4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92C1A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1C9F4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PINARELLA BRIAN FILIPI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173EA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CC9BE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8524E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6E5CC08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3B615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RENO MOLINELLA 1911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12F77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DEA RIMINI - ETS U.C.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AD53E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BUDRIO ZUCCHINI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79529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6213C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9D26C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BAD4D6D" w14:textId="77777777">
        <w:trPr>
          <w:divId w:val="4499328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D10EA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SAVIGNANESE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2CA61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EB9BE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SAVIGNANO CAPANNI 2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C838D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39871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00684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32801C26" w14:textId="77777777" w:rsidR="00345CAA" w:rsidRDefault="00000000">
      <w:pPr>
        <w:pStyle w:val="camp-gap"/>
        <w:spacing w:before="0" w:beforeAutospacing="0" w:after="0" w:afterAutospacing="0" w:line="240" w:lineRule="atLeast"/>
        <w:divId w:val="449932833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2386FE72" w14:textId="77777777">
        <w:trPr>
          <w:divId w:val="1229457410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4B79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326B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2249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3497D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731ED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3322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13AA6F89" w14:textId="77777777" w:rsidR="00345CAA" w:rsidRDefault="00000000">
      <w:pPr>
        <w:pStyle w:val="camp-gap"/>
        <w:spacing w:before="0" w:beforeAutospacing="0" w:after="0" w:afterAutospacing="0" w:line="240" w:lineRule="atLeast"/>
        <w:divId w:val="1229457410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5FFA8E09" w14:textId="77777777">
        <w:trPr>
          <w:divId w:val="1416441914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59E6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BBC9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017B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AE6B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160B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7C70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1CF6E4B1" w14:textId="77777777">
        <w:trPr>
          <w:divId w:val="1416441914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2A94C87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27E835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803F32C" w14:textId="7712794B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8DC0D4C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51FE0EC2" w14:textId="77777777">
        <w:trPr>
          <w:divId w:val="1416441914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6B02A1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F4BEC14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EACA3C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0146535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97B8084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6F290596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891B4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E7E40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GOTICO GARIBALDINA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23E91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VIGATTO SCHIANCHI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B0E2B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F5EFB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F99DD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C4D7D2A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C84C7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297C1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8B686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ROGNONI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3151F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2372E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FC40C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0D00E4A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C7858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COLORNO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5B757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B76BF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COLORNO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B5D30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6E57E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2F7CB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9F59D90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C0DAE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FIORANO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9A248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BARCA RENO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787A8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FIORANO FERRARI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026AC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C85D2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AA150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0CFB77C3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AA65F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17A27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C02C8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MELETOLE RISTORI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7948E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EF9F0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B50E8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2DFE4F0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2E2D1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84762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B5120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LARI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8267C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D4C65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C8D6A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2D48F74" w14:textId="77777777">
        <w:trPr>
          <w:divId w:val="141644191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5EB95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SPES BORGOTREBBIA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F8CC2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BD62D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PUPPO B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84B38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E9414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7B1B5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0F902D7C" w14:textId="77777777" w:rsidR="00345CAA" w:rsidRDefault="00000000">
      <w:pPr>
        <w:pStyle w:val="camp-gap"/>
        <w:spacing w:before="0" w:beforeAutospacing="0" w:after="0" w:afterAutospacing="0" w:line="240" w:lineRule="atLeast"/>
        <w:divId w:val="1416441914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7289FA88" w14:textId="77777777">
        <w:trPr>
          <w:divId w:val="1952468766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DA77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D792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CFA7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0D33D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48D40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B8BA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5ACFE5FC" w14:textId="77777777">
        <w:trPr>
          <w:divId w:val="1952468766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5D66BC88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25D2453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A4753CD" w14:textId="706C1E94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495B9E2C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13040987" w14:textId="77777777">
        <w:trPr>
          <w:divId w:val="1952468766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4B6D2E1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4C4F5E1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3198132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47E277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6BBF072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258BD335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EE37C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DF1F9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CCC51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CRESPELLANO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B100E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7C952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71EC8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38CF96D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325BC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F73AE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VICOFERTILE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9C964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FOGNANO 3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3EE80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584FA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F47DD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F63FED3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498D4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BDF65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9F88A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GUIDI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4B030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BF130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48FEC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A5ACE71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33C44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FD0F7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47FD6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S.MICHELE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ZANTI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D083A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584CF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8DF77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5FD7598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AEB2D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PERSICETO CALCIO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0F001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83A8C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G.PERSICETO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TACCONI SIN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EFCBF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718AF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EE033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522572C3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953FA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B7D80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E7C07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CIPOLLI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CF5DF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5574C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6D9CC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4099FE64" w14:textId="77777777">
        <w:trPr>
          <w:divId w:val="195246876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B07A3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4D152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31411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CHIOZZA POLI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9B5B5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0ACFD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D5869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6EC1157F" w14:textId="77777777" w:rsidR="00345CAA" w:rsidRDefault="00000000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5535E6F7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2E029F2A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7420D05C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061194FA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1A453846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679230C2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0A96060D" w14:textId="77777777" w:rsidR="000132E3" w:rsidRDefault="000132E3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2965CD24" w14:textId="77777777" w:rsidR="000132E3" w:rsidRDefault="000132E3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p w14:paraId="47811CD0" w14:textId="77777777" w:rsidR="00FD1616" w:rsidRDefault="00FD1616">
      <w:pPr>
        <w:pStyle w:val="camp-gap"/>
        <w:spacing w:before="0" w:beforeAutospacing="0" w:after="0" w:afterAutospacing="0" w:line="240" w:lineRule="atLeast"/>
        <w:divId w:val="1952468766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176E8302" w14:textId="77777777">
        <w:trPr>
          <w:divId w:val="1512262293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29AC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9997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05E4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D333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3919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50CF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62E01B4F" w14:textId="77777777">
        <w:trPr>
          <w:divId w:val="1512262293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0EFB4A5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A4B2DB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A6E27D8" w14:textId="2674DC81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C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59606A6F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5C8EF66E" w14:textId="77777777">
        <w:trPr>
          <w:divId w:val="1512262293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A84909F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AAD0551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AB1E14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51CF786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350C47E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2FADC04A" w14:textId="77777777" w:rsidTr="0033489B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90BFE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BALCA POGGESE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203C3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B2141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POGGIO RENATICO MANSERVIS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BAA77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B6DDD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694CA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3221D21" w14:textId="77777777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B69DC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CF3B9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2E3CC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IMOLA BACCHILEGA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DEF3E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402C7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F62CD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9510168" w14:textId="77777777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C42E3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2EBD4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RENO MOLINELLA 1911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20A5A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FORLI FOCACCI PIANTA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7F2B5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AD98B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C9947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F3D7789" w14:textId="77777777" w:rsidTr="00BB45F3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AFAF6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E8B3E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SAVIGNANESE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49475C" w14:textId="0BFAEEBA" w:rsidR="00345CAA" w:rsidRDefault="00BB45F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SALA BOLOGNESE SINTETICO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4343A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863B9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A93AB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0E59296" w14:textId="77777777" w:rsidTr="0033489B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1F977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01874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AF24E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RICCIONE NICOLETTI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278CA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4BE1A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1D58D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055A1C1" w14:textId="77777777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35489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2F1A0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076A5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S.PATRIZIO</w:t>
            </w:r>
            <w:proofErr w:type="gramEnd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 MARABINI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86A07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C68C1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F8EAD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32D60F73" w14:textId="77777777">
        <w:trPr>
          <w:divId w:val="151226229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2B41A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VIS RF FAVENTIA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837E8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993A5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FAENZA ZAPPI B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5ED6E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67D6A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A1AF7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591B7BBB" w14:textId="77777777" w:rsidR="00345CAA" w:rsidRDefault="00000000">
      <w:pPr>
        <w:pStyle w:val="camp-gap"/>
        <w:spacing w:before="0" w:beforeAutospacing="0" w:after="0" w:afterAutospacing="0" w:line="240" w:lineRule="atLeast"/>
        <w:divId w:val="1512262293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0148D811" w14:textId="77777777">
        <w:trPr>
          <w:divId w:val="484249785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688D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B8DD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D821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4986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77E6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9630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3EB99BB8" w14:textId="77777777">
        <w:trPr>
          <w:divId w:val="48424978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6F29EB94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295B374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4125A96" w14:textId="5E757BFC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D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363F8AB9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5032126A" w14:textId="77777777">
        <w:trPr>
          <w:divId w:val="48424978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197CABE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749C04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3614061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4EF76A6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1A774A1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64AF0F64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F942C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829C3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CLASSE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AFA30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RIALE FILIPPETTI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0D199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9C2AA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1CE5F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7CA15BD8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EE677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03140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PONTEVECCHIO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24DA7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CASTENASO NEGRINI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DDD35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0238E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4CDC0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8C850B1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4D57D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30C255" w14:textId="77777777" w:rsidR="00345CAA" w:rsidRPr="00FD1616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1616"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9BF2D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FORLI BUSCHERINI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BF481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3E7AF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004E4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2CD8C83A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CC47A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E6AC9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CASALECCHIO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77D02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GRANAROLO BONARELLI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7A5EC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940CD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BD14E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1422321C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8623E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1D002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9CD0A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SABINO DI NUNNO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FE999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575C2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75ED6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37C3AE0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E928E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LORENZO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D2D96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EAC97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RICCIONE SINTETICO ANTIST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3EAE0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A7CC7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5BBD5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  <w:tr w:rsidR="00345CAA" w:rsidRPr="007E6D71" w14:paraId="6100CC33" w14:textId="77777777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EBA18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A029F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TOZZONA PEDAGNA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76702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PIEVESESTINA VALZANIA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B93B0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1AFBA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34E34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5A</w:t>
            </w:r>
          </w:p>
        </w:tc>
      </w:tr>
    </w:tbl>
    <w:p w14:paraId="76A6A873" w14:textId="77777777" w:rsidR="00345CAA" w:rsidRDefault="00000000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7A2CFA26" w14:textId="77777777" w:rsidR="00FD1616" w:rsidRDefault="00FD1616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FD1616" w:rsidRPr="007E6D71" w14:paraId="77A5A051" w14:textId="77777777" w:rsidTr="00FD1616">
        <w:trPr>
          <w:divId w:val="48424978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FD1616" w:rsidRPr="007E6D71" w14:paraId="53A7BEAB" w14:textId="77777777" w:rsidTr="00481713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E507D0" w14:textId="77777777" w:rsidR="00FD1616" w:rsidRDefault="00FD1616" w:rsidP="00481713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0869888A" w14:textId="1C9069E6" w:rsidR="00FD1616" w:rsidRDefault="00FD1616" w:rsidP="00481713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FEMMinile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54A8A39" w14:textId="77777777" w:rsidR="00FD1616" w:rsidRDefault="00FD1616" w:rsidP="00481713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FD1616" w:rsidRPr="007E6D71" w14:paraId="402ECFCA" w14:textId="77777777" w:rsidTr="00FD1616">
        <w:trPr>
          <w:divId w:val="48424978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8044E0B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832D755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17BC1D3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3C7B5B5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F92DCD5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FD1616" w:rsidRPr="007E6D71" w14:paraId="368557C8" w14:textId="77777777" w:rsidTr="00FD1616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E64E53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BESURICA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57AD1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98AE4F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BESURICA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64142B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669F0C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17:00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F058A5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7F2134A8" w14:textId="77777777" w:rsidTr="00FD1616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856315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36E4C8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ROLO FABBRICO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F3C9C9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FOGLIANO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910B0D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619BD4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A4175E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31101C27" w14:textId="77777777" w:rsidTr="00FD1616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EE041F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20F31A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1AFE1E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PARMA PRESIDENT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939E4A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2C4B1B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14:30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4A3CEC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0B7620D5" w14:textId="77777777" w:rsidTr="00AB15EF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14C5B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F26E4E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C.F.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7E51DE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SALA BOLOGNESE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179FF2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5FDFC8" w14:textId="40536A28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AB15EF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7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18BF77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</w:tbl>
    <w:p w14:paraId="4DD654BC" w14:textId="77777777" w:rsidR="00FD1616" w:rsidRDefault="00FD1616" w:rsidP="00FD1616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FD1616" w:rsidRPr="007E6D71" w14:paraId="784A27EA" w14:textId="77777777" w:rsidTr="00FD1616">
        <w:trPr>
          <w:divId w:val="484249785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D8378" w14:textId="77777777" w:rsidR="00FD1616" w:rsidRDefault="00FD1616" w:rsidP="00481713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95DE6" w14:textId="77777777" w:rsidR="00FD1616" w:rsidRDefault="00FD1616" w:rsidP="00481713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40917" w14:textId="77777777" w:rsidR="00FD1616" w:rsidRDefault="00FD1616" w:rsidP="00481713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D643D" w14:textId="77777777" w:rsidR="00FD1616" w:rsidRDefault="00FD1616" w:rsidP="00481713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B4A6F" w14:textId="77777777" w:rsidR="00FD1616" w:rsidRDefault="00FD1616" w:rsidP="00481713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348BB" w14:textId="77777777" w:rsidR="00FD1616" w:rsidRDefault="00FD1616" w:rsidP="00481713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FD1616" w:rsidRPr="007E6D71" w14:paraId="7CD8FE5F" w14:textId="77777777" w:rsidTr="00FD1616">
        <w:trPr>
          <w:divId w:val="48424978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FD1616" w:rsidRPr="007E6D71" w14:paraId="3CC95953" w14:textId="77777777" w:rsidTr="00481713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EA311F" w14:textId="77777777" w:rsidR="00FD1616" w:rsidRDefault="00FD1616" w:rsidP="00481713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666B4881" w14:textId="6408E059" w:rsidR="00FD1616" w:rsidRDefault="00FD1616" w:rsidP="00481713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FEMminile 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374A48A" w14:textId="77777777" w:rsidR="00FD1616" w:rsidRDefault="00FD1616" w:rsidP="00481713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FD1616" w:rsidRPr="007E6D71" w14:paraId="55BA6DEB" w14:textId="77777777" w:rsidTr="00FD1616">
        <w:trPr>
          <w:divId w:val="48424978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BA38437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B13F5A4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7C36F3F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F8F6F1E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CA6CAAE" w14:textId="77777777" w:rsidR="00FD1616" w:rsidRDefault="00FD1616" w:rsidP="00481713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FD1616" w:rsidRPr="007E6D71" w14:paraId="51AE67AF" w14:textId="77777777" w:rsidTr="007D4BEF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17C22F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8181E7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616C70" w14:textId="66A12508" w:rsidR="00FD1616" w:rsidRDefault="007D4BEF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BAURA COMUNALE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89BF48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7C08A4" w14:textId="3052727C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7D4BEF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9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647377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6B0302EA" w14:textId="77777777" w:rsidTr="00FD1616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CC7B0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COPPARO 2015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992001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GRANATA SOC.COOP.A 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6D7305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COCCANILE DI COPPARO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E26A8D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1E5919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18:00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4CDE90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7D7458A8" w14:textId="77777777" w:rsidTr="00FD1616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93CB95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ENDAS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M.MONTI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F607A4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9009CD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PORTO CORSINI CAMPO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D4D48B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EA8E85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6A5CBC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FD1616" w:rsidRPr="007E6D71" w14:paraId="26D20A9B" w14:textId="77777777" w:rsidTr="00FD1616">
        <w:trPr>
          <w:divId w:val="4842497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7A265B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RIVER DELFINI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1E5EAE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FEMMINILE RICCIONE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23092A" w14:textId="77777777" w:rsidR="00FD1616" w:rsidRDefault="00FD1616" w:rsidP="00481713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VERGIANO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233C78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D38183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1C6817" w14:textId="77777777" w:rsidR="00FD1616" w:rsidRDefault="00FD1616" w:rsidP="00481713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</w:tbl>
    <w:p w14:paraId="5B8E3BDB" w14:textId="77777777" w:rsidR="00FD1616" w:rsidRDefault="00FD1616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</w:p>
    <w:p w14:paraId="2E7288A5" w14:textId="77777777" w:rsidR="00FD1616" w:rsidRDefault="00FD1616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</w:p>
    <w:p w14:paraId="3D57DD13" w14:textId="77777777" w:rsidR="000132E3" w:rsidRDefault="000132E3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</w:p>
    <w:p w14:paraId="318241C5" w14:textId="77777777" w:rsidR="000132E3" w:rsidRDefault="000132E3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</w:p>
    <w:p w14:paraId="0A14B80A" w14:textId="77777777" w:rsidR="00FD1616" w:rsidRDefault="00FD1616">
      <w:pPr>
        <w:pStyle w:val="camp-gap"/>
        <w:spacing w:before="0" w:beforeAutospacing="0" w:after="0" w:afterAutospacing="0" w:line="240" w:lineRule="atLeast"/>
        <w:divId w:val="484249785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767A841E" w14:textId="77777777">
        <w:trPr>
          <w:divId w:val="1529218286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9418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2EA4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2555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2048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4F29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C014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7C6F4317" w14:textId="77777777">
        <w:trPr>
          <w:divId w:val="1529218286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492FBB6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2B65FD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7CF474BF" w14:textId="4095FFC2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FEMM</w:t>
                  </w:r>
                  <w:r w:rsidR="00FD1616"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inile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4735F7C6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47CD87A4" w14:textId="77777777">
        <w:trPr>
          <w:divId w:val="1529218286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36DB33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281AB3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392FD9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917F0D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68001B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37768244" w14:textId="77777777">
        <w:trPr>
          <w:divId w:val="152921828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D97C1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7A4C3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C.F.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CA5C8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PARMA PRESIDENT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4C87A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FBE42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6BD27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1697F816" w14:textId="77777777">
        <w:trPr>
          <w:divId w:val="152921828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702C6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BESURICA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64C3C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NICOLO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B8CC3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PIACENZA BESURICA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7F490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214C5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7B55D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6614D087" w14:textId="77777777">
        <w:trPr>
          <w:divId w:val="152921828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15309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ETICA LUDIS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F5287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ROLO FABBRICO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1D5FA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MONTEVEGLIO ADB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EB530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DCE05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97A80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4AB303F5" w14:textId="77777777" w:rsidTr="0033489B">
        <w:trPr>
          <w:divId w:val="152921828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90C4A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D50CF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5E3DF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FELSINA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7BD9F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668DA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18:15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55629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0F7F57AD" w14:textId="77777777">
        <w:trPr>
          <w:divId w:val="152921828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AB991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RAPID VIADANA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1C949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LA ROCCA 2025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7E510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DOSOLO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F68AD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3A826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AA5B5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66E4D1DE" w14:textId="77777777" w:rsidTr="00A30AD4">
        <w:trPr>
          <w:divId w:val="1529218286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53425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25E4A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PGS SMILE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C249C3" w14:textId="21926D8B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SALA BOLOGNESE </w:t>
            </w:r>
            <w:r w:rsidR="00A30AD4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sint. aDB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94AF4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15372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F1660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</w:tbl>
    <w:p w14:paraId="735426FC" w14:textId="77777777" w:rsidR="00345CAA" w:rsidRDefault="00000000">
      <w:pPr>
        <w:pStyle w:val="camp-gap"/>
        <w:spacing w:before="0" w:beforeAutospacing="0" w:after="0" w:afterAutospacing="0" w:line="240" w:lineRule="atLeast"/>
        <w:divId w:val="1529218286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6D639295" w14:textId="77777777">
        <w:trPr>
          <w:divId w:val="1639066088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87C9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1A8F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F76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F04E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D087D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B57C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532B4678" w14:textId="77777777">
        <w:trPr>
          <w:divId w:val="163906608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3AE88B52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FB52CB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07A4088C" w14:textId="02A2F0D0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 xml:space="preserve">PROGRAMMA </w:t>
                  </w:r>
                  <w:proofErr w:type="gramStart"/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 w:rsidR="00FD1616"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UNDER</w:t>
                  </w:r>
                  <w:proofErr w:type="gramEnd"/>
                  <w:r w:rsidR="00FD1616"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15 FEMMinile 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0635A5EE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69B7EC3A" w14:textId="77777777">
        <w:trPr>
          <w:divId w:val="163906608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E3B4D7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417F9A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6D1DF6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C733FF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C68C0C4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70E97E74" w14:textId="77777777">
        <w:trPr>
          <w:divId w:val="163906608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EE62C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ENDAS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M.MONTI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507A3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FEMMINILE RICCIONE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6D1E2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RAVENNA TRIESTE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2A319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BCE73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FDEFE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5E654256" w14:textId="77777777">
        <w:trPr>
          <w:divId w:val="163906608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A52CE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GRANATA SOC.COOP.A 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B8E1C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UNION SAMMARTINESE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B96D4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CESENATICO GHEZZI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A2E1A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B8F80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10DFC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47C0ABBE" w14:textId="77777777" w:rsidTr="0033489B">
        <w:trPr>
          <w:divId w:val="163906608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AEB8E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F76F3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71BAE3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IMOLA BACCHILEGA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1B7B9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623E7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03C59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2617E4C2" w14:textId="77777777">
        <w:trPr>
          <w:divId w:val="163906608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89691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CALCIO PONTELAGOSCURO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91AC1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83B73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FERRARA I TRE CAMPI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17753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F7C0F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B2168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0F6D2C4C" w14:textId="77777777">
        <w:trPr>
          <w:divId w:val="163906608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AFAF8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FEMMINILE RIMINI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EDD21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COPPARO 2015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A0B21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TORRE PEDRERA MAZZOTTI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DDD78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A148F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78915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  <w:tr w:rsidR="00345CAA" w:rsidRPr="007E6D71" w14:paraId="78C834CF" w14:textId="77777777">
        <w:trPr>
          <w:divId w:val="163906608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492A16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VIS RF FAVENTIA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E07CF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 FC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26C39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FAENZA FAVENTIA SALES ADB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29F94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4D03F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16:00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9D04A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3A</w:t>
            </w:r>
          </w:p>
        </w:tc>
      </w:tr>
    </w:tbl>
    <w:p w14:paraId="339EE79B" w14:textId="77777777" w:rsidR="00345CAA" w:rsidRDefault="00000000">
      <w:pPr>
        <w:pStyle w:val="camp-gap"/>
        <w:spacing w:before="0" w:beforeAutospacing="0" w:after="0" w:afterAutospacing="0" w:line="240" w:lineRule="atLeast"/>
        <w:divId w:val="1639066088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506F5014" w14:textId="77777777" w:rsidR="000132E3" w:rsidRDefault="000132E3">
      <w:pPr>
        <w:pStyle w:val="camp-gap"/>
        <w:spacing w:before="0" w:beforeAutospacing="0" w:after="0" w:afterAutospacing="0" w:line="240" w:lineRule="atLeast"/>
        <w:divId w:val="1639066088"/>
        <w:rPr>
          <w:rFonts w:ascii="Barlow Condensed" w:hAnsi="Barlow Condensed"/>
          <w:color w:val="222222"/>
        </w:rPr>
      </w:pPr>
    </w:p>
    <w:p w14:paraId="4F170723" w14:textId="77777777" w:rsidR="000132E3" w:rsidRDefault="000132E3">
      <w:pPr>
        <w:pStyle w:val="camp-gap"/>
        <w:spacing w:before="0" w:beforeAutospacing="0" w:after="0" w:afterAutospacing="0" w:line="240" w:lineRule="atLeast"/>
        <w:divId w:val="1639066088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062DBF9B" w14:textId="77777777">
        <w:trPr>
          <w:divId w:val="2046131031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7E94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CCC3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427C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72BE1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B212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34A1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2C29AF62" w14:textId="77777777" w:rsidR="00345CAA" w:rsidRDefault="00000000">
      <w:pPr>
        <w:pStyle w:val="camp-gap"/>
        <w:spacing w:before="0" w:beforeAutospacing="0" w:after="0" w:afterAutospacing="0" w:line="240" w:lineRule="atLeast"/>
        <w:divId w:val="2046131031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479775E3" w14:textId="77777777">
        <w:trPr>
          <w:divId w:val="183737765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A085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F8F63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C73E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71B7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5870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B3AB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38D421BB" w14:textId="77777777">
        <w:trPr>
          <w:divId w:val="183737765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75E24070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925A49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419E6DAC" w14:textId="69876C32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CALCIO A 5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03CF0A8B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7217E092" w14:textId="77777777">
        <w:trPr>
          <w:divId w:val="183737765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D1ED55B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2EBD667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C8D1F2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CF13765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CE6ECD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009E7756" w14:textId="77777777">
        <w:trPr>
          <w:divId w:val="18373776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0F285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PARMA CITY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8C643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SASSUOLO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ED18B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PARMA PALAZZETTO DEL BONO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DA588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09/10/26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8345C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17C99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345CAA" w:rsidRPr="007E6D71" w14:paraId="5FC3C352" w14:textId="77777777">
        <w:trPr>
          <w:divId w:val="18373776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54D5E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9F4A4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MODENA CAVEZZO FUTSAL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F143B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GUASTALLA PALA CHIARELLI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BE6BC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38F3D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EFCE2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345CAA" w:rsidRPr="007E6D71" w14:paraId="024BD06E" w14:textId="77777777">
        <w:trPr>
          <w:divId w:val="183737765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28F9E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SASSUOLO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07057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690F6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SASSUOLO LICEO FORMIGINI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7FC6B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F74972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18:00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C99AF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3187AA62" w14:textId="77777777" w:rsidR="00345CAA" w:rsidRDefault="00000000">
      <w:pPr>
        <w:pStyle w:val="camp-gap"/>
        <w:spacing w:before="0" w:beforeAutospacing="0" w:after="0" w:afterAutospacing="0" w:line="240" w:lineRule="atLeast"/>
        <w:divId w:val="1837377659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4C896BB1" w14:textId="77777777" w:rsidR="000132E3" w:rsidRDefault="000132E3">
      <w:pPr>
        <w:pStyle w:val="camp-gap"/>
        <w:spacing w:before="0" w:beforeAutospacing="0" w:after="0" w:afterAutospacing="0" w:line="240" w:lineRule="atLeast"/>
        <w:divId w:val="1837377659"/>
        <w:rPr>
          <w:rFonts w:ascii="Barlow Condensed" w:hAnsi="Barlow Condensed"/>
          <w:color w:val="222222"/>
        </w:rPr>
      </w:pPr>
    </w:p>
    <w:p w14:paraId="34A8F58A" w14:textId="77777777" w:rsidR="000132E3" w:rsidRDefault="000132E3">
      <w:pPr>
        <w:pStyle w:val="camp-gap"/>
        <w:spacing w:before="0" w:beforeAutospacing="0" w:after="0" w:afterAutospacing="0" w:line="240" w:lineRule="atLeast"/>
        <w:divId w:val="1837377659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6B2C7EF5" w14:textId="77777777">
        <w:trPr>
          <w:divId w:val="78292246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041B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56789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1E81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23F0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8ECF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7E8D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714A0DE6" w14:textId="77777777">
        <w:trPr>
          <w:divId w:val="78292246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6C08D17E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0F6AB3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B7D2BDE" w14:textId="615FB2B9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 xml:space="preserve">PROGRAMMA </w:t>
                  </w:r>
                  <w:proofErr w:type="gramStart"/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UNDER</w:t>
                  </w:r>
                  <w:proofErr w:type="gramEnd"/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17 CALCIO A 5 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959B38E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26D8D437" w14:textId="77777777">
        <w:trPr>
          <w:divId w:val="78292246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1041D0D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5DB562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A8545F3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5D95A1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E60E90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3F412B71" w14:textId="77777777">
        <w:trPr>
          <w:divId w:val="7829224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52029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GATTEO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39648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OSTERIA GRANDE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D3099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GATTEO RONCADELLO 2 A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24425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09/10/26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12FFC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EBDB1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345CAA" w:rsidRPr="007E6D71" w14:paraId="2F7B0727" w14:textId="77777777">
        <w:trPr>
          <w:divId w:val="7829224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2C745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77920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2A1CB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CASTEL MAGGIORE A 5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9D64B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10/10/26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2D831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16:00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0AF58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345CAA" w:rsidRPr="007E6D71" w14:paraId="2FDFC357" w14:textId="77777777">
        <w:trPr>
          <w:divId w:val="7829224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CE305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OSTERIA GRANDE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217D4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CF05E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OSTERIA GRANDE A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230A5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51BDF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F1BCA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345CAA" w:rsidRPr="007E6D71" w14:paraId="733DB046" w14:textId="77777777">
        <w:trPr>
          <w:divId w:val="78292246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55A49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971ED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IMOLESE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87524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FELSINA PRESSOSTA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6D749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1FBC0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7CF7DD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20A06937" w14:textId="6D1B579D" w:rsidR="00345CAA" w:rsidRDefault="00345CAA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p w14:paraId="215D266E" w14:textId="77777777" w:rsidR="00FD1616" w:rsidRDefault="00FD1616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p w14:paraId="1E327D36" w14:textId="77777777" w:rsidR="00FD1616" w:rsidRDefault="00FD1616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p w14:paraId="48651A9B" w14:textId="77777777" w:rsidR="00FD1616" w:rsidRDefault="00FD1616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p w14:paraId="3126EF18" w14:textId="77777777" w:rsidR="00FD1616" w:rsidRDefault="00FD1616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p w14:paraId="3D9593B3" w14:textId="77777777" w:rsidR="00A170A8" w:rsidRDefault="00A170A8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p w14:paraId="49E8349C" w14:textId="77777777" w:rsidR="00FD1616" w:rsidRDefault="00FD1616">
      <w:pPr>
        <w:pStyle w:val="camp-gap"/>
        <w:spacing w:before="0" w:beforeAutospacing="0" w:after="0" w:afterAutospacing="0" w:line="240" w:lineRule="atLeast"/>
        <w:divId w:val="782922462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04584B86" w14:textId="77777777">
        <w:trPr>
          <w:divId w:val="850992244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1192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ED384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573CE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85B4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1E05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9896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36F15E45" w14:textId="77777777">
        <w:trPr>
          <w:divId w:val="850992244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5BB1D3E6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55FBC4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FA86EDC" w14:textId="68A07637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CALCIO A 5 GIRONE A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501B008F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13FA5950" w14:textId="77777777">
        <w:trPr>
          <w:divId w:val="850992244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4BA3B41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78023A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9E56F6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1EE9350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8962AF2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53427FED" w14:textId="77777777">
        <w:trPr>
          <w:divId w:val="85099224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410BE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L ECLISSE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72A5D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4FF0E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LIZZANO PALAZZETTO BIAGI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DAC88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09/10/26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4BDCB9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5FA4C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 P</w:t>
            </w:r>
          </w:p>
        </w:tc>
      </w:tr>
      <w:tr w:rsidR="00345CAA" w:rsidRPr="007E6D71" w14:paraId="3D6BE200" w14:textId="77777777">
        <w:trPr>
          <w:divId w:val="85099224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32821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OLIMPIA REGIUM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B466E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CUS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DD2DA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REGGIO EMILIA IST.CANOSSA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2DF35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09/10/26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DCC12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20:15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EB7EC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 P</w:t>
            </w:r>
          </w:p>
        </w:tc>
      </w:tr>
      <w:tr w:rsidR="00345CAA" w:rsidRPr="007E6D71" w14:paraId="5EA63520" w14:textId="77777777">
        <w:trPr>
          <w:divId w:val="85099224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C9F2F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SELES CASTELFRANCO EMILIA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79D254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86C52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 w:rsidRPr="00F21433">
              <w:rPr>
                <w:rFonts w:ascii="Barlow Condensed" w:hAnsi="Barlow Condensed"/>
                <w:caps/>
                <w:color w:val="222222"/>
                <w:sz w:val="20"/>
                <w:szCs w:val="20"/>
                <w:highlight w:val="yellow"/>
              </w:rPr>
              <w:t>CASTELFRANCO E.DON RONCAG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45F41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09/10/26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B29D9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18:00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54149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 P</w:t>
            </w:r>
          </w:p>
        </w:tc>
      </w:tr>
      <w:tr w:rsidR="00345CAA" w:rsidRPr="007E6D71" w14:paraId="190A9131" w14:textId="77777777">
        <w:trPr>
          <w:divId w:val="85099224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50F1C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CENTESE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584160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BALCA POGGESE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D0D0C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DECIMA PALES. PIETRI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E7028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11/10/26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595F9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B42C0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 P</w:t>
            </w:r>
          </w:p>
        </w:tc>
      </w:tr>
      <w:tr w:rsidR="00345CAA" w:rsidRPr="007E6D71" w14:paraId="6576E30B" w14:textId="77777777">
        <w:trPr>
          <w:divId w:val="85099224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70CD8E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BALCA POGGESE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8AA8BD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L ECLISSE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78209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POGGIO RENATICO PALESTRA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86469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4E3E7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BEEC2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345CAA" w:rsidRPr="007E6D71" w14:paraId="093EEB76" w14:textId="77777777" w:rsidTr="00A170A8">
        <w:trPr>
          <w:divId w:val="85099224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F10A6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287FA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OLIMPIA REGIUM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B64E5C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POROTTO COMUNALE CAMPO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E902B3" w14:textId="5119DD31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</w:t>
            </w:r>
            <w:r w:rsidR="00A170A8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1980B7" w14:textId="01B578EB" w:rsidR="00345CAA" w:rsidRDefault="00A170A8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19</w:t>
            </w:r>
            <w:r w:rsidR="00000000"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:</w:t>
            </w: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6BD7B5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4DDBC3E4" w14:textId="77777777" w:rsidR="00345CAA" w:rsidRDefault="00000000">
      <w:pPr>
        <w:pStyle w:val="camp-gap"/>
        <w:spacing w:before="0" w:beforeAutospacing="0" w:after="0" w:afterAutospacing="0" w:line="240" w:lineRule="atLeast"/>
        <w:divId w:val="850992244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3E3A5743" w14:textId="77777777">
        <w:trPr>
          <w:divId w:val="197382459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6DA3F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F6340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F6936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44118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1EE97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AEB85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345CAA" w:rsidRPr="007E6D71" w14:paraId="0A383658" w14:textId="77777777">
        <w:trPr>
          <w:divId w:val="197382459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345CAA" w:rsidRPr="007E6D71" w14:paraId="5586CB72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326840" w14:textId="77777777" w:rsidR="00345CAA" w:rsidRDefault="00000000">
                  <w:pP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BD640F5" w14:textId="403C8732" w:rsidR="00345CAA" w:rsidRDefault="00000000">
                  <w:pP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CALCIO A 5 GIRONE B</w:t>
                  </w:r>
                  <w:r>
                    <w:rPr>
                      <w:rFonts w:ascii="Barlow Condensed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F37C974" w14:textId="77777777" w:rsidR="00345CAA" w:rsidRDefault="00345CAA">
            <w:pPr>
              <w:rPr>
                <w:rFonts w:ascii="Barlow Condensed" w:hAnsi="Barlow Condensed"/>
                <w:color w:val="222222"/>
                <w:sz w:val="20"/>
                <w:szCs w:val="20"/>
              </w:rPr>
            </w:pPr>
          </w:p>
        </w:tc>
      </w:tr>
      <w:tr w:rsidR="00345CAA" w:rsidRPr="007E6D71" w14:paraId="61049AB1" w14:textId="77777777">
        <w:trPr>
          <w:divId w:val="197382459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989813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B2F247A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A971BB5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20EE239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00954BC" w14:textId="77777777" w:rsidR="00345CAA" w:rsidRDefault="00000000">
            <w:pPr>
              <w:jc w:val="center"/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345CAA" w:rsidRPr="007E6D71" w14:paraId="2EFB7728" w14:textId="77777777">
        <w:trPr>
          <w:divId w:val="19738245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AF75CF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474331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E9831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CESENA MINI PALAZZETTO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5716D1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09/10/26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134DBB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99D7E0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345CAA" w:rsidRPr="007E6D71" w14:paraId="2BB0E1EF" w14:textId="77777777">
        <w:trPr>
          <w:divId w:val="19738245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16F7A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 xml:space="preserve">BALCA POGGESE </w:t>
            </w:r>
            <w:proofErr w:type="gramStart"/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SQ.B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27650A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5BD9E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POGGIO RENATICO PALESTRA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C3F717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EAF223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581F2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345CAA" w:rsidRPr="007E6D71" w14:paraId="2377CDB9" w14:textId="77777777">
        <w:trPr>
          <w:divId w:val="19738245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D84678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144FB8" w14:textId="77777777" w:rsidR="00345CAA" w:rsidRPr="00FD1616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FD1616">
              <w:rPr>
                <w:rFonts w:ascii="Barlow Condensed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4335C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SAVARNA TENSOSTRUTTURA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73483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12/10/26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A765D6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20:15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FAB17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345CAA" w:rsidRPr="007E6D71" w14:paraId="4AD067BA" w14:textId="77777777">
        <w:trPr>
          <w:divId w:val="19738245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1BE65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611B15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STELLA AZZURRA ZOLINO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58CF4B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BOLOGNA PALESTRA CUS 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1541D8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8BCDE4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18:15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66762C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345CAA" w:rsidRPr="007E6D71" w14:paraId="06036122" w14:textId="77777777">
        <w:trPr>
          <w:divId w:val="19738245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281A12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FUTSAL IMOLESE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7CF3A9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OSTERIA GRANDE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9C9367" w14:textId="77777777" w:rsidR="00345CAA" w:rsidRDefault="00000000">
            <w:pP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IMOLA BOCCIOFILA A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CFBDBE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AF0E5F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C71F2A" w14:textId="77777777" w:rsidR="00345CAA" w:rsidRDefault="00000000">
            <w:pPr>
              <w:jc w:val="center"/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4AB204C8" w14:textId="77777777" w:rsidR="00345CAA" w:rsidRDefault="00000000">
      <w:pPr>
        <w:pStyle w:val="camp-gap"/>
        <w:spacing w:before="0" w:beforeAutospacing="0" w:after="0" w:afterAutospacing="0" w:line="240" w:lineRule="atLeast"/>
        <w:divId w:val="1973824599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345CAA" w:rsidRPr="007E6D71" w14:paraId="73F5D8F2" w14:textId="77777777">
        <w:trPr>
          <w:divId w:val="601182985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E45A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3A93B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01CC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D61DA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FB452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59C9C" w14:textId="77777777" w:rsidR="00345CAA" w:rsidRDefault="00000000">
            <w:pPr>
              <w:spacing w:line="0" w:lineRule="auto"/>
              <w:rPr>
                <w:rFonts w:ascii="Barlow Condensed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06DD7096" w14:textId="77777777" w:rsidR="000B1719" w:rsidRDefault="000B1719">
      <w:pPr>
        <w:divId w:val="601182985"/>
      </w:pPr>
    </w:p>
    <w:sectPr w:rsidR="000B1719">
      <w:pgSz w:w="11906" w:h="16838"/>
      <w:pgMar w:top="840" w:right="720" w:bottom="840" w:left="720" w:header="360" w:footer="36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16"/>
    <w:rsid w:val="000132E3"/>
    <w:rsid w:val="000B1719"/>
    <w:rsid w:val="001267B7"/>
    <w:rsid w:val="00160E1D"/>
    <w:rsid w:val="00293EDB"/>
    <w:rsid w:val="0033489B"/>
    <w:rsid w:val="00345CAA"/>
    <w:rsid w:val="00633B16"/>
    <w:rsid w:val="007A1488"/>
    <w:rsid w:val="007D4BEF"/>
    <w:rsid w:val="007D7E65"/>
    <w:rsid w:val="007E6D71"/>
    <w:rsid w:val="00A170A8"/>
    <w:rsid w:val="00A30AD4"/>
    <w:rsid w:val="00A54FCF"/>
    <w:rsid w:val="00AB15EF"/>
    <w:rsid w:val="00B221FF"/>
    <w:rsid w:val="00BB45F3"/>
    <w:rsid w:val="00F21433"/>
    <w:rsid w:val="00F40C07"/>
    <w:rsid w:val="00F418C9"/>
    <w:rsid w:val="00F643A3"/>
    <w:rsid w:val="00FD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5090E"/>
  <w15:chartTrackingRefBased/>
  <w15:docId w15:val="{329CCAE0-E03E-4D52-94CD-8278297B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camp-gap">
    <w:name w:val="camp-gap"/>
    <w:basedOn w:val="Normal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PROGRAMMA GARE SGS 9 - 14 OTTOBRE</Template>
  <TotalTime>9</TotalTime>
  <Pages>7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gare</vt:lpstr>
    </vt:vector>
  </TitlesOfParts>
  <Company/>
  <LinksUpToDate>false</LinksUpToDate>
  <CharactersWithSpaces>13257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gare</dc:title>
  <dc:subject/>
  <dc:creator>giovanile@figccrer.it</dc:creator>
  <cp:keywords/>
  <dc:description/>
  <cp:lastModifiedBy>giovanile@figccrer.it</cp:lastModifiedBy>
  <cp:revision>3</cp:revision>
  <cp:lastPrinted>2026-10-09T11:23:00Z</cp:lastPrinted>
  <dcterms:created xsi:type="dcterms:W3CDTF">2026-10-09T11:23:00Z</dcterms:created>
  <dcterms:modified xsi:type="dcterms:W3CDTF">2026-10-09T12:18:00Z</dcterms:modified>
</cp:coreProperties>
</file>